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Vitus-Bering-Str. 31-34, Willem-Barents-Str. 29-31 - Sanierung Feuerwehrzufahrten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GR-017-TW-2026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Sanierung Feuerwehrzufahrten in 2 Losen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